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2DDF" w:rsidRDefault="00FA2DDF" w:rsidP="00F94F7B">
      <w:pPr>
        <w:jc w:val="center"/>
        <w:rPr>
          <w:rFonts w:ascii="GungsuhChe" w:eastAsia="GungsuhChe" w:hAnsi="GungsuhChe"/>
          <w:b/>
          <w:bCs/>
          <w:color w:val="002060"/>
          <w:sz w:val="32"/>
          <w:szCs w:val="32"/>
        </w:rPr>
      </w:pPr>
      <w:r w:rsidRPr="004C6467">
        <w:rPr>
          <w:rFonts w:ascii="GungsuhChe Cyr" w:eastAsia="GungsuhChe" w:hAnsi="GungsuhChe Cyr" w:cs="GungsuhChe Cyr"/>
          <w:b/>
          <w:bCs/>
          <w:color w:val="002060"/>
          <w:sz w:val="32"/>
          <w:szCs w:val="32"/>
        </w:rPr>
        <w:t>ГУСО ЧСРЦ «ДРУЖБА»</w:t>
      </w:r>
    </w:p>
    <w:p w:rsidR="00FA2DDF" w:rsidRPr="004C6467" w:rsidRDefault="00FA2DDF" w:rsidP="00F94F7B">
      <w:pPr>
        <w:jc w:val="center"/>
        <w:rPr>
          <w:rFonts w:ascii="GungsuhChe" w:eastAsia="GungsuhChe" w:hAnsi="GungsuhChe"/>
          <w:b/>
          <w:bCs/>
          <w:color w:val="002060"/>
          <w:sz w:val="32"/>
          <w:szCs w:val="32"/>
        </w:rPr>
      </w:pPr>
      <w:r w:rsidRPr="00377604">
        <w:rPr>
          <w:rFonts w:ascii="GungsuhChe" w:eastAsia="GungsuhChe" w:hAnsi="GungsuhChe"/>
          <w:b/>
          <w:bCs/>
          <w:color w:val="002060"/>
          <w:sz w:val="32"/>
          <w:szCs w:val="32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5" type="#_x0000_t158" style="width:450pt;height:88.5pt" fillcolor="#3cf" strokecolor="#009" strokeweight="1pt">
            <v:shadow on="t" color="#009" offset="7pt,-7pt"/>
            <v:textpath style="font-family:&quot;Impact&quot;;v-text-spacing:52429f;v-text-kern:t" trim="t" fitpath="t" xscale="f" string="Про тебя и про меня"/>
          </v:shape>
        </w:pict>
      </w:r>
    </w:p>
    <w:p w:rsidR="00FA2DDF" w:rsidRDefault="00FA2DDF" w:rsidP="00F94F7B">
      <w:pPr>
        <w:jc w:val="center"/>
        <w:rPr>
          <w:rFonts w:ascii="Times New Roman" w:hAnsi="Times New Roman" w:cs="Times New Roman"/>
          <w:b/>
          <w:bCs/>
          <w:color w:val="002060"/>
          <w:sz w:val="48"/>
          <w:szCs w:val="48"/>
        </w:rPr>
      </w:pPr>
      <w:r>
        <w:rPr>
          <w:rFonts w:ascii="Times New Roman" w:hAnsi="Times New Roman" w:cs="Times New Roman"/>
          <w:b/>
          <w:bCs/>
          <w:color w:val="002060"/>
          <w:sz w:val="48"/>
          <w:szCs w:val="48"/>
        </w:rPr>
        <w:t>Газета для детей и взрослых</w:t>
      </w:r>
    </w:p>
    <w:p w:rsidR="00FA2DDF" w:rsidRDefault="00FA2DDF" w:rsidP="00F94F7B">
      <w:pPr>
        <w:jc w:val="center"/>
        <w:rPr>
          <w:rFonts w:ascii="Times New Roman" w:hAnsi="Times New Roman" w:cs="Times New Roman"/>
          <w:b/>
          <w:bCs/>
          <w:color w:val="002060"/>
          <w:sz w:val="48"/>
          <w:szCs w:val="48"/>
        </w:rPr>
      </w:pPr>
      <w:r w:rsidRPr="00377604">
        <w:rPr>
          <w:rFonts w:ascii="Times New Roman" w:hAnsi="Times New Roman" w:cs="Times New Roman"/>
          <w:b/>
          <w:bCs/>
          <w:color w:val="002060"/>
          <w:sz w:val="48"/>
          <w:szCs w:val="4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296.25pt;height:51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Январь 2018 г."/>
          </v:shape>
        </w:pict>
      </w:r>
    </w:p>
    <w:p w:rsidR="00FA2DDF" w:rsidRDefault="00FA2DDF" w:rsidP="00F94F7B">
      <w:pPr>
        <w:jc w:val="center"/>
        <w:rPr>
          <w:rFonts w:ascii="Times New Roman" w:hAnsi="Times New Roman" w:cs="Times New Roman"/>
          <w:b/>
          <w:bCs/>
          <w:color w:val="002060"/>
          <w:sz w:val="48"/>
          <w:szCs w:val="48"/>
        </w:rPr>
      </w:pPr>
      <w:r w:rsidRPr="00744798">
        <w:rPr>
          <w:rFonts w:ascii="Times New Roman" w:hAnsi="Times New Roman" w:cs="Times New Roman"/>
          <w:b/>
          <w:bCs/>
          <w:noProof/>
          <w:color w:val="002060"/>
          <w:sz w:val="48"/>
          <w:szCs w:val="4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7" o:spid="_x0000_i1027" type="#_x0000_t75" style="width:420pt;height:476.25pt;visibility:visible">
            <v:imagedata r:id="rId6" o:title=""/>
          </v:shape>
        </w:pict>
      </w:r>
    </w:p>
    <w:p w:rsidR="00FA2DDF" w:rsidRDefault="00FA2DDF" w:rsidP="000C633D">
      <w:pPr>
        <w:pStyle w:val="NoSpacing"/>
        <w:ind w:left="-540"/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5C4079">
      <w:r w:rsidRPr="00377604">
        <w:rPr>
          <w:rFonts w:ascii="Arial" w:hAnsi="Arial" w:cs="Arial"/>
          <w:color w:val="111111"/>
          <w:sz w:val="26"/>
          <w:szCs w:val="26"/>
        </w:rPr>
        <w:pict>
          <v:shape id="_x0000_i1028" type="#_x0000_t158" style="width:402pt;height:51.75pt" fillcolor="#3cf" strokecolor="#009" strokeweight="1pt">
            <v:shadow on="t" color="#009" offset="7pt,-7pt"/>
            <v:textpath style="font-family:&quot;Impact&quot;;v-text-spacing:52429f;v-text-kern:t" trim="t" fitpath="t" xscale="f" string="НАШ ПОХОД НА КАТОК..."/>
          </v:shape>
        </w:pict>
      </w:r>
    </w:p>
    <w:p w:rsidR="00FA2DDF" w:rsidRDefault="00FA2DDF" w:rsidP="005C4079"/>
    <w:p w:rsidR="00FA2DDF" w:rsidRDefault="00FA2DDF" w:rsidP="005C407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четверг 4 января мы с детьми осуществили нашу давнюю «ледовую</w:t>
      </w:r>
    </w:p>
    <w:p w:rsidR="00FA2DDF" w:rsidRDefault="00FA2DDF" w:rsidP="005C407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мечту». Дружной компанией (педагоги и дети) мы выбрались на каток. Кто – то уже хорошо умел кататься и с легкостью скользил по льду, показывая сложные трюки, а кто-то впервые встал на коньки </w:t>
      </w:r>
      <w:r w:rsidRPr="0074672D">
        <w:t xml:space="preserve"> </w:t>
      </w:r>
      <w:r w:rsidRPr="0074672D">
        <w:rPr>
          <w:rFonts w:ascii="Times New Roman" w:hAnsi="Times New Roman" w:cs="Times New Roman"/>
          <w:sz w:val="28"/>
          <w:szCs w:val="28"/>
        </w:rPr>
        <w:t>и только учился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74672D">
        <w:rPr>
          <w:rFonts w:ascii="Times New Roman" w:hAnsi="Times New Roman" w:cs="Times New Roman"/>
          <w:sz w:val="28"/>
          <w:szCs w:val="28"/>
        </w:rPr>
        <w:t>Начинать всегда трудно. Сначала новички держались за бортик огромного катка и еле - еле пытались удержать равновесие, собираясь с силами и мужеством. Конечно, взрослые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4672D">
        <w:rPr>
          <w:rFonts w:ascii="Times New Roman" w:hAnsi="Times New Roman" w:cs="Times New Roman"/>
          <w:sz w:val="28"/>
          <w:szCs w:val="28"/>
        </w:rPr>
        <w:t>всё время были рядом с детьми. И свежий, морозный воздух, и весёлая музыка, и бодрое настроение, и присутствие надёжного плеча придавали детям уверенности в первых шагах на льду. И уже в конце нашего заезда, все новички, самостоятельно стояли посреди льда и маленькими, скользящими движениями катились вперёд! Кататься на коньках - это самое настоящее наслаждение!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74672D">
        <w:rPr>
          <w:rFonts w:ascii="Times New Roman" w:hAnsi="Times New Roman" w:cs="Times New Roman"/>
          <w:sz w:val="28"/>
          <w:szCs w:val="28"/>
        </w:rPr>
        <w:t xml:space="preserve">Даже не имея опыта, можно получить от такого времяпрепровождения массу удовольствия. Кроме того, </w:t>
      </w:r>
      <w:r>
        <w:rPr>
          <w:rFonts w:ascii="Times New Roman" w:hAnsi="Times New Roman" w:cs="Times New Roman"/>
          <w:sz w:val="28"/>
          <w:szCs w:val="28"/>
        </w:rPr>
        <w:t>такие походы сближают</w:t>
      </w:r>
      <w:r w:rsidRPr="0074672D">
        <w:rPr>
          <w:rFonts w:ascii="Times New Roman" w:hAnsi="Times New Roman" w:cs="Times New Roman"/>
          <w:sz w:val="28"/>
          <w:szCs w:val="28"/>
        </w:rPr>
        <w:t xml:space="preserve"> детей и педагогов, дают прекрасную возможность создания атмосферы взаимопонимания и сотрудничества, укрепляют здоровье, приобщают к здоровому образу жизни, развивают физические качества и навыки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A2DDF" w:rsidRPr="0074672D" w:rsidRDefault="00FA2DDF" w:rsidP="005C4079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74672D">
        <w:rPr>
          <w:rFonts w:ascii="Times New Roman" w:hAnsi="Times New Roman" w:cs="Times New Roman"/>
          <w:sz w:val="28"/>
          <w:szCs w:val="28"/>
        </w:rPr>
        <w:t>И теперь у нас забота</w:t>
      </w:r>
    </w:p>
    <w:p w:rsidR="00FA2DDF" w:rsidRPr="0074672D" w:rsidRDefault="00FA2DDF" w:rsidP="005C407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A2DDF" w:rsidRPr="0074672D" w:rsidRDefault="00FA2DDF" w:rsidP="005C4079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74672D">
        <w:rPr>
          <w:rFonts w:ascii="Times New Roman" w:hAnsi="Times New Roman" w:cs="Times New Roman"/>
          <w:sz w:val="28"/>
          <w:szCs w:val="28"/>
        </w:rPr>
        <w:t>На каток идти охота,</w:t>
      </w:r>
    </w:p>
    <w:p w:rsidR="00FA2DDF" w:rsidRPr="0074672D" w:rsidRDefault="00FA2DDF" w:rsidP="005C407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A2DDF" w:rsidRPr="0074672D" w:rsidRDefault="00FA2DDF" w:rsidP="005C4079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74672D">
        <w:rPr>
          <w:rFonts w:ascii="Times New Roman" w:hAnsi="Times New Roman" w:cs="Times New Roman"/>
          <w:sz w:val="28"/>
          <w:szCs w:val="28"/>
        </w:rPr>
        <w:t>Где сверкает зимний лёд,</w:t>
      </w:r>
    </w:p>
    <w:p w:rsidR="00FA2DDF" w:rsidRPr="0074672D" w:rsidRDefault="00FA2DDF" w:rsidP="005C407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5C4079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74672D">
        <w:rPr>
          <w:rFonts w:ascii="Times New Roman" w:hAnsi="Times New Roman" w:cs="Times New Roman"/>
          <w:sz w:val="28"/>
          <w:szCs w:val="28"/>
        </w:rPr>
        <w:t>Чтобы бегать взад-вперед!</w:t>
      </w:r>
    </w:p>
    <w:p w:rsidR="00FA2DDF" w:rsidRPr="0074672D" w:rsidRDefault="00FA2DDF" w:rsidP="005C407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0C633D">
      <w:pPr>
        <w:pStyle w:val="NoSpacing"/>
        <w:ind w:left="-54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Рисунок 1" o:spid="_x0000_s1026" type="#_x0000_t75" style="position:absolute;left:0;text-align:left;margin-left:0;margin-top:0;width:189.75pt;height:278.25pt;z-index:251653120;visibility:visible;mso-position-horizontal:left;mso-position-vertical:top">
            <v:imagedata r:id="rId7" o:title=""/>
            <w10:wrap type="square"/>
          </v:shape>
        </w:pict>
      </w:r>
      <w:r>
        <w:rPr>
          <w:noProof/>
          <w:lang w:eastAsia="ru-RU"/>
        </w:rPr>
        <w:pict>
          <v:shape id="Рисунок 6" o:spid="_x0000_s1027" type="#_x0000_t75" style="position:absolute;left:0;text-align:left;margin-left:254.7pt;margin-top:.3pt;width:210pt;height:282.75pt;z-index:251654144;visibility:visible">
            <v:imagedata r:id="rId8" o:title=""/>
            <w10:wrap type="square"/>
          </v:shape>
        </w:pict>
      </w:r>
    </w:p>
    <w:p w:rsidR="00FA2DDF" w:rsidRDefault="00FA2DDF" w:rsidP="000C633D">
      <w:pPr>
        <w:pStyle w:val="NoSpacing"/>
        <w:ind w:left="-540"/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0C633D">
      <w:pPr>
        <w:pStyle w:val="NoSpacing"/>
        <w:ind w:left="-540"/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0C633D">
      <w:pPr>
        <w:pStyle w:val="NoSpacing"/>
        <w:ind w:left="-540"/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0C633D">
      <w:pPr>
        <w:pStyle w:val="NoSpacing"/>
        <w:ind w:left="-540"/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0C633D">
      <w:pPr>
        <w:pStyle w:val="NoSpacing"/>
        <w:ind w:left="-540"/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0C633D">
      <w:pPr>
        <w:pStyle w:val="NoSpacing"/>
        <w:ind w:left="-540"/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0C633D">
      <w:pPr>
        <w:pStyle w:val="NoSpacing"/>
        <w:ind w:left="-540"/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0C633D">
      <w:pPr>
        <w:pStyle w:val="NoSpacing"/>
        <w:ind w:left="-540"/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0C633D">
      <w:pPr>
        <w:pStyle w:val="NoSpacing"/>
        <w:ind w:left="-540"/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8936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A2DDF" w:rsidRPr="00A419D5" w:rsidRDefault="00FA2DDF" w:rsidP="00A419D5">
      <w:pPr>
        <w:rPr>
          <w:rFonts w:ascii="Times New Roman" w:hAnsi="Times New Roman" w:cs="Times New Roman"/>
          <w:sz w:val="28"/>
          <w:szCs w:val="28"/>
        </w:rPr>
      </w:pPr>
    </w:p>
    <w:p w:rsidR="00FA2DDF" w:rsidRPr="00A419D5" w:rsidRDefault="00FA2DDF" w:rsidP="00A419D5">
      <w:pPr>
        <w:rPr>
          <w:rFonts w:ascii="Times New Roman" w:hAnsi="Times New Roman" w:cs="Times New Roman"/>
          <w:sz w:val="28"/>
          <w:szCs w:val="28"/>
        </w:rPr>
      </w:pPr>
    </w:p>
    <w:p w:rsidR="00FA2DDF" w:rsidRPr="00A419D5" w:rsidRDefault="00FA2DDF" w:rsidP="00A419D5">
      <w:pPr>
        <w:rPr>
          <w:rFonts w:ascii="Times New Roman" w:hAnsi="Times New Roman" w:cs="Times New Roman"/>
          <w:sz w:val="28"/>
          <w:szCs w:val="28"/>
        </w:rPr>
      </w:pPr>
    </w:p>
    <w:p w:rsidR="00FA2DDF" w:rsidRPr="00A419D5" w:rsidRDefault="00FA2DDF" w:rsidP="00A419D5">
      <w:pPr>
        <w:rPr>
          <w:rFonts w:ascii="Times New Roman" w:hAnsi="Times New Roman" w:cs="Times New Roman"/>
          <w:sz w:val="28"/>
          <w:szCs w:val="28"/>
        </w:rPr>
      </w:pPr>
    </w:p>
    <w:p w:rsidR="00FA2DDF" w:rsidRPr="00A419D5" w:rsidRDefault="00FA2DDF" w:rsidP="00A419D5">
      <w:pPr>
        <w:rPr>
          <w:rFonts w:ascii="Times New Roman" w:hAnsi="Times New Roman" w:cs="Times New Roman"/>
          <w:sz w:val="28"/>
          <w:szCs w:val="28"/>
        </w:rPr>
      </w:pPr>
    </w:p>
    <w:p w:rsidR="00FA2DDF" w:rsidRPr="00A419D5" w:rsidRDefault="00FA2DDF" w:rsidP="00A419D5">
      <w:pPr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A419D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Рисунок 4" o:spid="_x0000_s1028" type="#_x0000_t75" style="position:absolute;margin-left:0;margin-top:0;width:213pt;height:306pt;z-index:251655168;visibility:visible;mso-position-horizontal:left;mso-position-vertical:top">
            <v:imagedata r:id="rId9" o:title=""/>
            <w10:wrap type="square"/>
          </v:shape>
        </w:pict>
      </w:r>
      <w:r w:rsidRPr="00744798">
        <w:rPr>
          <w:rFonts w:ascii="Times New Roman" w:hAnsi="Times New Roman" w:cs="Times New Roman"/>
          <w:noProof/>
          <w:sz w:val="28"/>
          <w:szCs w:val="28"/>
        </w:rPr>
        <w:pict>
          <v:shape id="_x0000_i1029" type="#_x0000_t75" style="width:201pt;height:303.75pt;visibility:visible">
            <v:imagedata r:id="rId6" o:title=""/>
          </v:shape>
        </w:pict>
      </w:r>
    </w:p>
    <w:p w:rsidR="00FA2DDF" w:rsidRDefault="00FA2DDF" w:rsidP="00A419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Фалилеева Н.В., Мухомедчина Н.Р., Базаева Н.В..</w:t>
      </w:r>
    </w:p>
    <w:p w:rsidR="00FA2DDF" w:rsidRPr="008762D0" w:rsidRDefault="00FA2DDF" w:rsidP="00770A8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762D0">
        <w:rPr>
          <w:rFonts w:ascii="Times New Roman" w:hAnsi="Times New Roman" w:cs="Times New Roman"/>
          <w:b/>
          <w:bCs/>
          <w:sz w:val="28"/>
          <w:szCs w:val="28"/>
        </w:rPr>
        <w:t>Новогодние каникулы</w:t>
      </w:r>
    </w:p>
    <w:p w:rsidR="00FA2DDF" w:rsidRPr="002A0FEF" w:rsidRDefault="00FA2DDF" w:rsidP="00770A8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29" type="#_x0000_t75" style="position:absolute;left:0;text-align:left;margin-left:213.45pt;margin-top:37.8pt;width:259.35pt;height:190.5pt;z-index:251656192;visibility:visible;mso-position-horizontal-relative:margin;mso-position-vertical-relative:margin">
            <v:imagedata r:id="rId10" o:title=""/>
            <w10:wrap type="square" anchorx="margin" anchory="margin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Каникулы – самое любимое время для детворы. В этом году каникулы начались с 28.12.17 по 08.01.18. Каждый день был насыщенным, ярким и богатым на эмоции. А началось всё с новогоднего представления «Здравствуй,  Новый 2018 год!», который проходил в здании ДК «Радуга». В представлении участвовали воспитатели и воспитанники центра «Дружба».</w:t>
      </w:r>
    </w:p>
    <w:p w:rsidR="00FA2DDF" w:rsidRPr="00521A53" w:rsidRDefault="00FA2DDF" w:rsidP="00770A8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1A53">
        <w:rPr>
          <w:rFonts w:ascii="Times New Roman" w:hAnsi="Times New Roman" w:cs="Times New Roman"/>
          <w:sz w:val="28"/>
          <w:szCs w:val="28"/>
        </w:rPr>
        <w:t>Самое интересное происходило вокруг ёлочки. Дети окунулись в сказочный мир с в</w:t>
      </w:r>
      <w:r>
        <w:rPr>
          <w:noProof/>
        </w:rPr>
        <w:pict>
          <v:shape id="Рисунок 2" o:spid="_x0000_s1030" type="#_x0000_t75" style="position:absolute;left:0;text-align:left;margin-left:0;margin-top:0;width:123.75pt;height:198.75pt;z-index:251657216;visibility:visible;mso-position-horizontal:left;mso-position-horizontal-relative:margin;mso-position-vertical:center;mso-position-vertical-relative:margin">
            <v:imagedata r:id="rId11" o:title=""/>
            <w10:wrap type="square" anchorx="margin" anchory="margin"/>
          </v:shape>
        </w:pict>
      </w:r>
      <w:r w:rsidRPr="00521A53">
        <w:rPr>
          <w:rFonts w:ascii="Times New Roman" w:hAnsi="Times New Roman" w:cs="Times New Roman"/>
          <w:sz w:val="28"/>
          <w:szCs w:val="28"/>
        </w:rPr>
        <w:t>еселыми песнями, играми и хороводами. На празднике было много танцев, всем было весело, было много сюрпризов и подарков. Повеселились на славу и взрослые и дети.</w:t>
      </w:r>
    </w:p>
    <w:p w:rsidR="00FA2DDF" w:rsidRDefault="00FA2DDF" w:rsidP="00770A8F">
      <w:pPr>
        <w:jc w:val="both"/>
        <w:rPr>
          <w:rFonts w:ascii="Times New Roman" w:hAnsi="Times New Roman" w:cs="Times New Roman"/>
          <w:sz w:val="28"/>
          <w:szCs w:val="28"/>
        </w:rPr>
      </w:pPr>
      <w:r w:rsidRPr="00521A53">
        <w:rPr>
          <w:rFonts w:ascii="Times New Roman" w:hAnsi="Times New Roman" w:cs="Times New Roman"/>
          <w:sz w:val="28"/>
          <w:szCs w:val="28"/>
        </w:rPr>
        <w:t>Мы от души поздравляем всех ребят и их родителей с этим волшебным праздником! Пусть в воздухе витает настоящая магия Нового года! Наслаждайтесь ею от души и дарите всем вокруг тепло своего сердца, и тогда самые заветные желания сбудутся, а праздничное настроение задержится на целый год!</w:t>
      </w:r>
    </w:p>
    <w:p w:rsidR="00FA2DDF" w:rsidRPr="00521A53" w:rsidRDefault="00FA2DDF" w:rsidP="00770A8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Рисунок 3" o:spid="_x0000_s1031" type="#_x0000_t75" style="position:absolute;left:0;text-align:left;margin-left:200.7pt;margin-top:502.05pt;width:281.95pt;height:188.25pt;z-index:251658240;visibility:visible;mso-position-horizontal-relative:margin;mso-position-vertical-relative:margin">
            <v:imagedata r:id="rId12" o:title="" cropright="10368f"/>
            <w10:wrap type="square" anchorx="margin" anchory="margin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Во время новогодних каникул было проведено много разнообразных игр, конкурсов, викторин, мероприятий. Первым из них стартовал творческий конкурс рисунков «Весёлый снеговик».</w:t>
      </w:r>
      <w:r w:rsidRPr="00353815"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  <w:t xml:space="preserve"> </w:t>
      </w:r>
    </w:p>
    <w:p w:rsidR="00FA2DDF" w:rsidRDefault="00FA2DDF" w:rsidP="00770A8F">
      <w:pPr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8C4A4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Снеговик – это ключевой герой новогодних и рождественских праздников. Сн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еговики, как правило, получились очень забавными .</w:t>
      </w:r>
    </w:p>
    <w:p w:rsidR="00FA2DDF" w:rsidRPr="00353815" w:rsidRDefault="00FA2DDF" w:rsidP="00770A8F">
      <w:pPr>
        <w:jc w:val="both"/>
        <w:rPr>
          <w:sz w:val="28"/>
          <w:szCs w:val="28"/>
        </w:rPr>
      </w:pPr>
      <w:r>
        <w:rPr>
          <w:noProof/>
        </w:rPr>
        <w:pict>
          <v:shape id="_x0000_s1032" type="#_x0000_t75" style="position:absolute;left:0;text-align:left;margin-left:234.35pt;margin-top:46.1pt;width:65.2pt;height:127.7pt;rotation:1703309fd;z-index:251661312;visibility:visible;mso-position-horizontal-relative:margin;mso-position-vertical-relative:margin">
            <v:imagedata r:id="rId13" o:title=""/>
            <w10:wrap type="square" anchorx="margin" anchory="margin"/>
          </v:shape>
        </w:pict>
      </w:r>
      <w:r>
        <w:rPr>
          <w:noProof/>
        </w:rPr>
        <w:pict>
          <v:shape id="_x0000_s1033" type="#_x0000_t75" style="position:absolute;left:0;text-align:left;margin-left:146.7pt;margin-top:34.65pt;width:73.95pt;height:131.45pt;rotation:-2085406fd;z-index:251659264;visibility:visible;mso-position-horizontal-relative:margin;mso-position-vertical-relative:margin">
            <v:imagedata r:id="rId14" o:title=""/>
            <w10:wrap type="square" anchorx="margin" anchory="margin"/>
          </v:shape>
        </w:pict>
      </w:r>
      <w:r>
        <w:rPr>
          <w:noProof/>
        </w:rPr>
        <w:pict>
          <v:shape id="Рисунок 5" o:spid="_x0000_s1034" type="#_x0000_t75" style="position:absolute;left:0;text-align:left;margin-left:200.7pt;margin-top:25.05pt;width:66pt;height:118.5pt;z-index:251660288;visibility:visible;mso-position-horizontal-relative:margin;mso-position-vertical-relative:margin">
            <v:imagedata r:id="rId15" o:title=""/>
            <w10:wrap type="square" anchorx="margin" anchory="margin"/>
          </v:shape>
        </w:pic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Также в ДК «Радуга» проходил конкурс «Новогодняя открытка». Дети с интересом и желанием отнеслись к этому конкурсу. Открытки получились на славу! </w:t>
      </w:r>
      <w:r w:rsidRPr="008C4A40">
        <w:rPr>
          <w:sz w:val="28"/>
          <w:szCs w:val="28"/>
        </w:rPr>
        <w:t>Видно, что в каждую работу вложено много труда, старания и каждая выполнена с душой. Совместное творчество взрослых и детей позволяет укрепить эмоциональные семейные связи, доставляет приятные минуты общения. А сколько гордости и радости испытывают дети, показывая</w:t>
      </w:r>
      <w:r>
        <w:rPr>
          <w:sz w:val="28"/>
          <w:szCs w:val="28"/>
        </w:rPr>
        <w:t xml:space="preserve"> открытки </w:t>
      </w:r>
      <w:r w:rsidRPr="008C4A40">
        <w:rPr>
          <w:sz w:val="28"/>
          <w:szCs w:val="28"/>
        </w:rPr>
        <w:t xml:space="preserve"> своим друзьям .</w:t>
      </w:r>
      <w:r w:rsidRPr="00353815"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  <w:t xml:space="preserve"> </w:t>
      </w:r>
    </w:p>
    <w:p w:rsidR="00FA2DDF" w:rsidRDefault="00FA2DDF" w:rsidP="00770A8F">
      <w:pPr>
        <w:rPr>
          <w:noProof/>
          <w:sz w:val="28"/>
          <w:szCs w:val="28"/>
        </w:rPr>
      </w:pPr>
      <w:r>
        <w:rPr>
          <w:sz w:val="28"/>
          <w:szCs w:val="28"/>
        </w:rPr>
        <w:t xml:space="preserve"> На  канун Рождества  состоялись «Рождественские посиделки», где дети проявили самостоятельность при подготовке сценок из истории Рождества Христова и фантазию  при изготовлении костюмов и декораций.</w:t>
      </w:r>
      <w:r w:rsidRPr="008762D0"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8"/>
          <w:szCs w:val="28"/>
        </w:rPr>
        <w:t xml:space="preserve">     </w:t>
      </w:r>
    </w:p>
    <w:p w:rsidR="00FA2DDF" w:rsidRPr="008C4A40" w:rsidRDefault="00FA2DDF" w:rsidP="00770A8F">
      <w:pPr>
        <w:jc w:val="center"/>
        <w:rPr>
          <w:rFonts w:ascii="Arial" w:hAnsi="Arial" w:cs="Arial"/>
          <w:sz w:val="28"/>
          <w:szCs w:val="28"/>
        </w:rPr>
      </w:pPr>
      <w:r w:rsidRPr="00744798">
        <w:rPr>
          <w:noProof/>
          <w:sz w:val="28"/>
          <w:szCs w:val="28"/>
        </w:rPr>
        <w:pict>
          <v:shape id="_x0000_i1030" type="#_x0000_t75" style="width:383.25pt;height:299.25pt;visibility:visible">
            <v:imagedata r:id="rId16" o:title="" croptop="9658f" cropleft="3461f" cropright="7315f"/>
          </v:shape>
        </w:pict>
      </w:r>
    </w:p>
    <w:p w:rsidR="00FA2DDF" w:rsidRDefault="00FA2DDF" w:rsidP="00770A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C4A40">
        <w:rPr>
          <w:rFonts w:ascii="Times New Roman" w:hAnsi="Times New Roman" w:cs="Times New Roman"/>
          <w:sz w:val="28"/>
          <w:szCs w:val="28"/>
        </w:rPr>
        <w:t xml:space="preserve">Все мероприятия в зимние каникулы прошли интересно, с пользой для детей. Необходимо отметить, что разнообразие форм проведения мероприятий позволило сделать отдых детей интересным и полезным. </w:t>
      </w:r>
    </w:p>
    <w:p w:rsidR="00FA2DDF" w:rsidRPr="008762D0" w:rsidRDefault="00FA2DDF" w:rsidP="00770A8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762D0">
        <w:rPr>
          <w:rFonts w:ascii="Times New Roman" w:hAnsi="Times New Roman" w:cs="Times New Roman"/>
          <w:b/>
          <w:bCs/>
          <w:sz w:val="28"/>
          <w:szCs w:val="28"/>
        </w:rPr>
        <w:t>Воспитатели  ГУСО ЧС РЦ «Дружба»: Корякина О.В.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, Смертина О.В., </w:t>
      </w:r>
      <w:r w:rsidRPr="008762D0">
        <w:rPr>
          <w:rFonts w:ascii="Times New Roman" w:hAnsi="Times New Roman" w:cs="Times New Roman"/>
          <w:b/>
          <w:bCs/>
          <w:sz w:val="28"/>
          <w:szCs w:val="28"/>
        </w:rPr>
        <w:t>Фоменко Е.В.</w:t>
      </w:r>
    </w:p>
    <w:p w:rsidR="00FA2DDF" w:rsidRDefault="00FA2DDF" w:rsidP="00770A8F">
      <w:pPr>
        <w:spacing w:after="30" w:line="240" w:lineRule="auto"/>
        <w:rPr>
          <w:rFonts w:ascii="Arial" w:hAnsi="Arial" w:cs="Arial"/>
          <w:color w:val="000000"/>
          <w:sz w:val="20"/>
          <w:szCs w:val="20"/>
        </w:rPr>
      </w:pPr>
      <w:r w:rsidRPr="00807086">
        <w:rPr>
          <w:rFonts w:ascii="Arial" w:hAnsi="Arial" w:cs="Arial"/>
          <w:color w:val="000000"/>
          <w:sz w:val="20"/>
          <w:szCs w:val="20"/>
        </w:rPr>
        <w:object w:dxaOrig="9435" w:dyaOrig="14270">
          <v:shape id="_x0000_i1031" type="#_x0000_t75" style="width:471.75pt;height:713.25pt" o:ole="">
            <v:imagedata r:id="rId17" o:title=""/>
          </v:shape>
          <o:OLEObject Type="Embed" ProgID="Msxml2.SAXXMLReader.5.0" ShapeID="_x0000_i1031" DrawAspect="Content" ObjectID="_1071360493" r:id="rId18"/>
        </w:object>
      </w:r>
    </w:p>
    <w:p w:rsidR="00FA2DDF" w:rsidRPr="001B6E0F" w:rsidRDefault="00FA2DDF" w:rsidP="0080708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5" type="#_x0000_t75" style="position:absolute;left:0;text-align:left;margin-left:1.2pt;margin-top:23.55pt;width:226.5pt;height:171pt;z-index:251662336;visibility:visible">
            <v:imagedata r:id="rId19" o:title=""/>
            <w10:wrap type="square"/>
          </v:shape>
        </w:pict>
      </w:r>
      <w:r w:rsidRPr="001B6E0F">
        <w:rPr>
          <w:rFonts w:ascii="Times New Roman" w:hAnsi="Times New Roman" w:cs="Times New Roman"/>
          <w:sz w:val="28"/>
          <w:szCs w:val="28"/>
        </w:rPr>
        <w:t>Тамара Кудьярова, Татьяна Беломестнова и Лариса Бородина порадовали всех самостоятельно приготовленным вкусным, хрустящим хворостом.</w:t>
      </w:r>
    </w:p>
    <w:p w:rsidR="00FA2DDF" w:rsidRPr="001B6E0F" w:rsidRDefault="00FA2DDF" w:rsidP="00807086">
      <w:pPr>
        <w:jc w:val="both"/>
        <w:rPr>
          <w:rFonts w:ascii="Times New Roman" w:hAnsi="Times New Roman" w:cs="Times New Roman"/>
          <w:sz w:val="28"/>
          <w:szCs w:val="28"/>
        </w:rPr>
      </w:pPr>
      <w:r w:rsidRPr="001B6E0F">
        <w:rPr>
          <w:rFonts w:ascii="Times New Roman" w:hAnsi="Times New Roman" w:cs="Times New Roman"/>
          <w:sz w:val="28"/>
          <w:szCs w:val="28"/>
        </w:rPr>
        <w:t>запомнилась детям встреча с представителями церкви. Дети с  интересом  посмотрели кукольное представление, приняли участие в играх и конкурсах, проводимых рыжим клоуном и его друзьями. Игры были новыми, оригинальными, веселыми. И по традиции, в конце встречи каждый ребенок получил подарок.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B6E0F">
        <w:rPr>
          <w:rFonts w:ascii="Times New Roman" w:hAnsi="Times New Roman" w:cs="Times New Roman"/>
          <w:sz w:val="28"/>
          <w:szCs w:val="28"/>
        </w:rPr>
        <w:t>И это только малая часть мероприятий, проведенных  на каникулах для детей. Как жаль, что каникулы закончились!</w:t>
      </w:r>
    </w:p>
    <w:p w:rsidR="00FA2DDF" w:rsidRDefault="00FA2DDF" w:rsidP="00770A8F">
      <w:pPr>
        <w:spacing w:after="30" w:line="240" w:lineRule="auto"/>
        <w:rPr>
          <w:rFonts w:ascii="Arial" w:hAnsi="Arial" w:cs="Arial"/>
          <w:color w:val="000000"/>
          <w:sz w:val="20"/>
          <w:szCs w:val="20"/>
        </w:rPr>
      </w:pPr>
      <w:r w:rsidRPr="00744798">
        <w:rPr>
          <w:rFonts w:ascii="Arial" w:hAnsi="Arial" w:cs="Arial"/>
          <w:noProof/>
          <w:color w:val="000000"/>
          <w:sz w:val="20"/>
          <w:szCs w:val="20"/>
        </w:rPr>
        <w:pict>
          <v:shape id="Рисунок 4" o:spid="_x0000_i1032" type="#_x0000_t75" style="width:260.25pt;height:225.75pt;visibility:visible">
            <v:imagedata r:id="rId20" o:title=""/>
          </v:shape>
        </w:pict>
      </w:r>
      <w:r w:rsidRPr="00744798">
        <w:rPr>
          <w:rFonts w:ascii="Arial" w:hAnsi="Arial" w:cs="Arial"/>
          <w:noProof/>
          <w:color w:val="000000"/>
          <w:sz w:val="20"/>
          <w:szCs w:val="20"/>
        </w:rPr>
        <w:pict>
          <v:shape id="Рисунок 2" o:spid="_x0000_i1033" type="#_x0000_t75" style="width:196.5pt;height:224.25pt;visibility:visible">
            <v:imagedata r:id="rId21" o:title=""/>
          </v:shape>
        </w:pict>
      </w:r>
    </w:p>
    <w:p w:rsidR="00FA2DDF" w:rsidRDefault="00FA2DDF" w:rsidP="00770A8F">
      <w:pPr>
        <w:spacing w:after="30" w:line="240" w:lineRule="auto"/>
        <w:rPr>
          <w:rFonts w:ascii="Arial" w:hAnsi="Arial" w:cs="Arial"/>
          <w:color w:val="000000"/>
          <w:sz w:val="20"/>
          <w:szCs w:val="20"/>
        </w:rPr>
      </w:pPr>
      <w:r w:rsidRPr="00744798">
        <w:rPr>
          <w:rFonts w:ascii="Arial" w:hAnsi="Arial" w:cs="Arial"/>
          <w:noProof/>
          <w:color w:val="000000"/>
          <w:sz w:val="20"/>
          <w:szCs w:val="20"/>
        </w:rPr>
        <w:pict>
          <v:shape id="Рисунок 5" o:spid="_x0000_i1034" type="#_x0000_t75" style="width:460.5pt;height:198pt;visibility:visible">
            <v:imagedata r:id="rId22" o:title=""/>
          </v:shape>
        </w:pict>
      </w:r>
    </w:p>
    <w:p w:rsidR="00FA2DDF" w:rsidRPr="0067779C" w:rsidRDefault="00FA2DDF" w:rsidP="00807086">
      <w:pPr>
        <w:jc w:val="right"/>
        <w:rPr>
          <w:rFonts w:ascii="Times New Roman" w:hAnsi="Times New Roman" w:cs="Times New Roman"/>
          <w:sz w:val="32"/>
          <w:szCs w:val="32"/>
        </w:rPr>
      </w:pPr>
      <w:r w:rsidRPr="007B5629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 Демидонова А.А., Гладышева А.Л., Эпова С.Н.</w:t>
      </w:r>
    </w:p>
    <w:p w:rsidR="00FA2DDF" w:rsidRPr="00770A8F" w:rsidRDefault="00FA2DDF" w:rsidP="00770A8F">
      <w:pPr>
        <w:spacing w:after="30" w:line="240" w:lineRule="auto"/>
        <w:rPr>
          <w:rFonts w:ascii="Arial" w:hAnsi="Arial" w:cs="Arial"/>
          <w:color w:val="000000"/>
          <w:sz w:val="20"/>
          <w:szCs w:val="20"/>
        </w:rPr>
      </w:pPr>
      <w:r w:rsidRPr="00744798">
        <w:rPr>
          <w:rFonts w:ascii="Arial" w:hAnsi="Arial" w:cs="Arial"/>
          <w:noProof/>
          <w:color w:val="000000"/>
          <w:sz w:val="20"/>
          <w:szCs w:val="20"/>
        </w:rPr>
        <w:pict>
          <v:shape id="Рисунок 20" o:spid="_x0000_i1035" type="#_x0000_t75" alt="Про январь для детей" style="width:461.25pt;height:213.75pt;visibility:visible">
            <v:imagedata r:id="rId23" o:title=""/>
          </v:shape>
        </w:pict>
      </w:r>
    </w:p>
    <w:p w:rsidR="00FA2DDF" w:rsidRPr="00770A8F" w:rsidRDefault="00FA2DDF" w:rsidP="00770A8F">
      <w:pPr>
        <w:spacing w:before="150" w:after="30" w:line="240" w:lineRule="auto"/>
        <w:outlineLvl w:val="2"/>
        <w:rPr>
          <w:rFonts w:ascii="Trebuchet MS" w:hAnsi="Trebuchet MS" w:cs="Trebuchet MS"/>
          <w:b/>
          <w:bCs/>
          <w:color w:val="601802"/>
          <w:sz w:val="29"/>
          <w:szCs w:val="29"/>
        </w:rPr>
      </w:pPr>
      <w:r>
        <w:rPr>
          <w:rFonts w:ascii="Trebuchet MS" w:hAnsi="Trebuchet MS" w:cs="Trebuchet MS"/>
          <w:b/>
          <w:bCs/>
          <w:color w:val="833713"/>
          <w:sz w:val="32"/>
          <w:szCs w:val="32"/>
        </w:rPr>
        <w:t xml:space="preserve">                                                             </w:t>
      </w:r>
      <w:r w:rsidRPr="00770A8F">
        <w:rPr>
          <w:rFonts w:ascii="Trebuchet MS" w:hAnsi="Trebuchet MS" w:cs="Trebuchet MS"/>
          <w:b/>
          <w:bCs/>
          <w:color w:val="601802"/>
          <w:sz w:val="29"/>
          <w:szCs w:val="29"/>
        </w:rPr>
        <w:t>Январь - перезимье</w:t>
      </w:r>
    </w:p>
    <w:p w:rsidR="00FA2DDF" w:rsidRPr="00770A8F" w:rsidRDefault="00FA2DDF" w:rsidP="00770A8F">
      <w:pPr>
        <w:spacing w:after="0" w:line="360" w:lineRule="auto"/>
        <w:ind w:firstLine="3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70A8F">
        <w:rPr>
          <w:rFonts w:ascii="Times New Roman" w:hAnsi="Times New Roman" w:cs="Times New Roman"/>
          <w:color w:val="000000"/>
          <w:sz w:val="28"/>
          <w:szCs w:val="28"/>
        </w:rPr>
        <w:t>Всегда ли январь год начинал? Открывать год январь на Руси стал сравнительно недавно. Древние славяне, например, Новый год справляли примерно 1 марта - с наступлением тепла и полевых работ. Этот обычай продержался до 1343 года, когда Новый год стали отмечать 1 сентября. С 15 декабря 1699 года, по указу Петра I, летоисчисление предписывалось вести на западный манер. Не от «сотворения мира», а от «рождества Христова», разница между которыми составляла 5508 лет. А еще в том указе говорилось: «По... улицам у ворот и домов учинить некоторые украшения из дерев и ветвей сосновых и можжевеловых, чинить стрельбу из небольших пушечек и ружей, пускать ракеты, сколь у кого случится, и зажигать огни. В знак веселья друг друга поздравлять с Новым годом». С тех пор появился у нас этот замечательный праздник. А про январь сложили пословицу: «Январь-батюшка год начинает, зиму величает». Чтобы наступающий год был благополучным, ему устраивали радостную, приветливую встречу. В некоторых северных русских деревнях перед полуночью собирались в избе и стар и млад. Один из парней наряжался стариком, другой - обычно мальчик - надевал красную рубашку, белую шапку с кисточками. «Старик» (уходящий год) садился на стул посредине избы. Ровно в полночь в избу вбегал мальчик (новый год), сталкивал со стула своего предшественника и садился на его место. А старый год выталкивали из избы. Все поздравляли друг друга с Новым годом и желали каждому здоровья и добра. Январь - самый холодный месяц года, крыша зимы. Про зимние холода говорили:</w:t>
      </w:r>
    </w:p>
    <w:p w:rsidR="00FA2DDF" w:rsidRPr="00770A8F" w:rsidRDefault="00FA2DDF" w:rsidP="00770A8F">
      <w:pPr>
        <w:spacing w:after="0" w:line="360" w:lineRule="auto"/>
        <w:ind w:firstLine="3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70A8F">
        <w:rPr>
          <w:rFonts w:ascii="Times New Roman" w:hAnsi="Times New Roman" w:cs="Times New Roman"/>
          <w:color w:val="000000"/>
          <w:sz w:val="28"/>
          <w:szCs w:val="28"/>
        </w:rPr>
        <w:t>- Месяц январь - зимы государь.</w:t>
      </w:r>
    </w:p>
    <w:p w:rsidR="00FA2DDF" w:rsidRPr="00770A8F" w:rsidRDefault="00FA2DDF" w:rsidP="00770A8F">
      <w:pPr>
        <w:spacing w:after="0" w:line="360" w:lineRule="auto"/>
        <w:ind w:firstLine="3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70A8F">
        <w:rPr>
          <w:rFonts w:ascii="Times New Roman" w:hAnsi="Times New Roman" w:cs="Times New Roman"/>
          <w:color w:val="000000"/>
          <w:sz w:val="28"/>
          <w:szCs w:val="28"/>
        </w:rPr>
        <w:t>- В январе и горшок на печи замерзает.</w:t>
      </w:r>
    </w:p>
    <w:p w:rsidR="00FA2DDF" w:rsidRPr="00770A8F" w:rsidRDefault="00FA2DDF" w:rsidP="00770A8F">
      <w:pPr>
        <w:spacing w:after="0" w:line="360" w:lineRule="auto"/>
        <w:ind w:firstLine="3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70A8F">
        <w:rPr>
          <w:rFonts w:ascii="Times New Roman" w:hAnsi="Times New Roman" w:cs="Times New Roman"/>
          <w:color w:val="000000"/>
          <w:sz w:val="28"/>
          <w:szCs w:val="28"/>
        </w:rPr>
        <w:t>- Январь тулуп до пят надевает, хитрые узоры на окнах расписывает, глаз снегами темнит да ухо морозом рвет.</w:t>
      </w:r>
    </w:p>
    <w:p w:rsidR="00FA2DDF" w:rsidRPr="00770A8F" w:rsidRDefault="00FA2DDF" w:rsidP="00770A8F">
      <w:pPr>
        <w:spacing w:after="0" w:line="360" w:lineRule="auto"/>
        <w:ind w:firstLine="3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70A8F">
        <w:rPr>
          <w:rFonts w:ascii="Times New Roman" w:hAnsi="Times New Roman" w:cs="Times New Roman"/>
          <w:color w:val="000000"/>
          <w:sz w:val="28"/>
          <w:szCs w:val="28"/>
        </w:rPr>
        <w:t>- Январь - ломонос: береги свой нос.</w:t>
      </w:r>
    </w:p>
    <w:p w:rsidR="00FA2DDF" w:rsidRPr="00770A8F" w:rsidRDefault="00FA2DDF" w:rsidP="00770A8F">
      <w:pPr>
        <w:spacing w:after="0" w:line="360" w:lineRule="auto"/>
        <w:ind w:firstLine="3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70A8F">
        <w:rPr>
          <w:rFonts w:ascii="Times New Roman" w:hAnsi="Times New Roman" w:cs="Times New Roman"/>
          <w:color w:val="000000"/>
          <w:sz w:val="28"/>
          <w:szCs w:val="28"/>
        </w:rPr>
        <w:t>- В январе холода над землей повисли.</w:t>
      </w:r>
    </w:p>
    <w:p w:rsidR="00FA2DDF" w:rsidRPr="00770A8F" w:rsidRDefault="00FA2DDF" w:rsidP="00770A8F">
      <w:pPr>
        <w:spacing w:after="0" w:line="360" w:lineRule="auto"/>
        <w:ind w:firstLine="3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70A8F">
        <w:rPr>
          <w:rFonts w:ascii="Times New Roman" w:hAnsi="Times New Roman" w:cs="Times New Roman"/>
          <w:color w:val="000000"/>
          <w:sz w:val="28"/>
          <w:szCs w:val="28"/>
        </w:rPr>
        <w:t>- Холодно и голодно в это время зверю и птице.</w:t>
      </w:r>
    </w:p>
    <w:p w:rsidR="00FA2DDF" w:rsidRPr="00770A8F" w:rsidRDefault="00FA2DDF" w:rsidP="00770A8F">
      <w:pPr>
        <w:spacing w:after="0" w:line="360" w:lineRule="auto"/>
        <w:ind w:firstLine="3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70A8F">
        <w:rPr>
          <w:rFonts w:ascii="Times New Roman" w:hAnsi="Times New Roman" w:cs="Times New Roman"/>
          <w:b/>
          <w:bCs/>
          <w:color w:val="000000"/>
          <w:sz w:val="28"/>
          <w:szCs w:val="28"/>
        </w:rPr>
        <w:t>Январские приметы</w:t>
      </w:r>
    </w:p>
    <w:p w:rsidR="00FA2DDF" w:rsidRPr="00770A8F" w:rsidRDefault="00FA2DDF" w:rsidP="00770A8F">
      <w:pPr>
        <w:spacing w:after="0" w:line="360" w:lineRule="auto"/>
        <w:ind w:firstLine="3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70A8F">
        <w:rPr>
          <w:rFonts w:ascii="Times New Roman" w:hAnsi="Times New Roman" w:cs="Times New Roman"/>
          <w:color w:val="000000"/>
          <w:sz w:val="28"/>
          <w:szCs w:val="28"/>
        </w:rPr>
        <w:t>• Если январь в прошлом году был теплым, то январь этого года будет холоднее.</w:t>
      </w:r>
    </w:p>
    <w:p w:rsidR="00FA2DDF" w:rsidRPr="00770A8F" w:rsidRDefault="00FA2DDF" w:rsidP="00770A8F">
      <w:pPr>
        <w:spacing w:after="0" w:line="360" w:lineRule="auto"/>
        <w:ind w:firstLine="3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70A8F">
        <w:rPr>
          <w:rFonts w:ascii="Times New Roman" w:hAnsi="Times New Roman" w:cs="Times New Roman"/>
          <w:color w:val="000000"/>
          <w:sz w:val="28"/>
          <w:szCs w:val="28"/>
        </w:rPr>
        <w:t>• Сух январь - крестьянин богат.</w:t>
      </w:r>
    </w:p>
    <w:p w:rsidR="00FA2DDF" w:rsidRPr="00770A8F" w:rsidRDefault="00FA2DDF" w:rsidP="00770A8F">
      <w:pPr>
        <w:spacing w:after="0" w:line="360" w:lineRule="auto"/>
        <w:ind w:firstLine="3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70A8F">
        <w:rPr>
          <w:rFonts w:ascii="Times New Roman" w:hAnsi="Times New Roman" w:cs="Times New Roman"/>
          <w:color w:val="000000"/>
          <w:sz w:val="28"/>
          <w:szCs w:val="28"/>
        </w:rPr>
        <w:t>• Если январь холодный, июль будет сухой, жаркий, не жди грибов до осени.</w:t>
      </w:r>
    </w:p>
    <w:p w:rsidR="00FA2DDF" w:rsidRPr="00770A8F" w:rsidRDefault="00FA2DDF" w:rsidP="00770A8F">
      <w:pPr>
        <w:spacing w:after="0" w:line="360" w:lineRule="auto"/>
        <w:ind w:firstLine="3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70A8F">
        <w:rPr>
          <w:rFonts w:ascii="Times New Roman" w:hAnsi="Times New Roman" w:cs="Times New Roman"/>
          <w:color w:val="000000"/>
          <w:sz w:val="28"/>
          <w:szCs w:val="28"/>
        </w:rPr>
        <w:t>• Коли в январе март, бойся в марте января.</w:t>
      </w:r>
    </w:p>
    <w:p w:rsidR="00FA2DDF" w:rsidRPr="00770A8F" w:rsidRDefault="00FA2DDF" w:rsidP="00770A8F">
      <w:pPr>
        <w:spacing w:after="0" w:line="360" w:lineRule="auto"/>
        <w:ind w:firstLine="3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70A8F">
        <w:rPr>
          <w:rFonts w:ascii="Times New Roman" w:hAnsi="Times New Roman" w:cs="Times New Roman"/>
          <w:color w:val="000000"/>
          <w:sz w:val="28"/>
          <w:szCs w:val="28"/>
        </w:rPr>
        <w:t>• В январе висит много частых и длинных сосулек — урожай будет хорошим.</w:t>
      </w:r>
    </w:p>
    <w:p w:rsidR="00FA2DDF" w:rsidRDefault="00FA2DDF" w:rsidP="00770A8F">
      <w:pPr>
        <w:spacing w:after="0" w:line="360" w:lineRule="auto"/>
        <w:ind w:firstLine="3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70A8F">
        <w:rPr>
          <w:rFonts w:ascii="Times New Roman" w:hAnsi="Times New Roman" w:cs="Times New Roman"/>
          <w:color w:val="000000"/>
          <w:sz w:val="28"/>
          <w:szCs w:val="28"/>
        </w:rPr>
        <w:t>• Морозы на последней неделе января обещают холодное лето. Новогодний праздник связан с елкой - лесной красавицей.</w:t>
      </w:r>
    </w:p>
    <w:p w:rsidR="00FA2DDF" w:rsidRDefault="00FA2DDF" w:rsidP="00560EFE">
      <w:pPr>
        <w:spacing w:after="0" w:line="360" w:lineRule="auto"/>
        <w:ind w:firstLine="3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D7BD1">
        <w:rPr>
          <w:noProof/>
        </w:rPr>
        <w:pict>
          <v:shape id="Рисунок 22" o:spid="_x0000_i1036" type="#_x0000_t75" alt="Картинки по запросу картинка январь" style="width:450pt;height:205.5pt;visibility:visible">
            <v:imagedata r:id="rId24" o:title=""/>
          </v:shape>
        </w:pict>
      </w:r>
    </w:p>
    <w:p w:rsidR="00FA2DDF" w:rsidRPr="00560EFE" w:rsidRDefault="00FA2DDF" w:rsidP="00560EFE">
      <w:pPr>
        <w:spacing w:after="0" w:line="360" w:lineRule="auto"/>
        <w:ind w:firstLine="30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A2DDF" w:rsidRPr="00560EFE" w:rsidRDefault="00FA2DDF" w:rsidP="00560EF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60EFE">
        <w:rPr>
          <w:rFonts w:ascii="Times New Roman" w:hAnsi="Times New Roman" w:cs="Times New Roman"/>
          <w:sz w:val="24"/>
          <w:szCs w:val="24"/>
        </w:rPr>
        <w:t>Правовая ответственность подростков.</w:t>
      </w:r>
    </w:p>
    <w:p w:rsidR="00FA2DDF" w:rsidRPr="00560EFE" w:rsidRDefault="00FA2DDF" w:rsidP="00560EFE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60EFE">
        <w:rPr>
          <w:rFonts w:ascii="Times New Roman" w:hAnsi="Times New Roman" w:cs="Times New Roman"/>
          <w:sz w:val="24"/>
          <w:szCs w:val="24"/>
        </w:rPr>
        <w:t xml:space="preserve">Проблема подростков - правонарунарушителей в современном обществе представляет собой одну из самых сложных и противоречивых. К сожалению, не каждый подросток, осознает какие совершаемые им противоправные деяния, ведут к тяжелым и трудно-исправимым последствиям. </w:t>
      </w:r>
    </w:p>
    <w:p w:rsidR="00FA2DDF" w:rsidRPr="00560EFE" w:rsidRDefault="00FA2DDF" w:rsidP="00560EFE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60EFE">
        <w:rPr>
          <w:rFonts w:ascii="Times New Roman" w:hAnsi="Times New Roman" w:cs="Times New Roman"/>
          <w:sz w:val="24"/>
          <w:szCs w:val="24"/>
        </w:rPr>
        <w:t xml:space="preserve"> Основными условиями, способствующими совершению преступлений несовершеннолетними, являются: отсутствие досуговой занятости подростков, общая алкоголизация населения, социальное неблагополучие и наличие психических отклонений у подростков. </w:t>
      </w:r>
    </w:p>
    <w:p w:rsidR="00FA2DDF" w:rsidRPr="00560EFE" w:rsidRDefault="00FA2DDF" w:rsidP="00560EFE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60EFE">
        <w:rPr>
          <w:rFonts w:ascii="Times New Roman" w:hAnsi="Times New Roman" w:cs="Times New Roman"/>
          <w:sz w:val="24"/>
          <w:szCs w:val="24"/>
        </w:rPr>
        <w:t xml:space="preserve">Профилактическая работа с несовершеннолетними – процесс сложный, многоаспектный, продолжительный по времени. </w:t>
      </w:r>
    </w:p>
    <w:p w:rsidR="00FA2DDF" w:rsidRPr="00560EFE" w:rsidRDefault="00FA2DDF" w:rsidP="00560EFE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60EFE">
        <w:rPr>
          <w:rFonts w:ascii="Times New Roman" w:hAnsi="Times New Roman" w:cs="Times New Roman"/>
          <w:sz w:val="24"/>
          <w:szCs w:val="24"/>
        </w:rPr>
        <w:t xml:space="preserve">Специфическая задача учреждений социального обслуживания в сфере предупреждения правонарушений заключается в проведении ранней профилактики. Правильно организованная профилактическая работа и  педагогическая помощь может сыграть важную роль в предотвращении ситуаций, которые могут привести к правонарушениям и преступлениям. </w:t>
      </w:r>
    </w:p>
    <w:p w:rsidR="00FA2DDF" w:rsidRPr="00560EFE" w:rsidRDefault="00FA2DDF" w:rsidP="00560EFE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60EFE">
        <w:rPr>
          <w:rFonts w:ascii="Times New Roman" w:hAnsi="Times New Roman" w:cs="Times New Roman"/>
          <w:sz w:val="24"/>
          <w:szCs w:val="24"/>
        </w:rPr>
        <w:t>С целью профилактики преступности среди несовершеннолетних, 19.01.2018 г. в центральной библиотеке п. Чернышевск, специалисты ГУСО ЧСРЦ «Дружба»  совместно с  инспектором  ПДН провели профилактическое мероприятие «Правовая ответственность подростков»  с учащимися 8 классов школы № 2.</w:t>
      </w:r>
    </w:p>
    <w:p w:rsidR="00FA2DDF" w:rsidRPr="00560EFE" w:rsidRDefault="00FA2DDF" w:rsidP="00560EFE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60EFE">
        <w:rPr>
          <w:rFonts w:ascii="Times New Roman" w:hAnsi="Times New Roman" w:cs="Times New Roman"/>
          <w:sz w:val="24"/>
          <w:szCs w:val="24"/>
        </w:rPr>
        <w:t>Сотрудники библиотеки подготовили обзор к книжно – иллюстрированной выставке « Основные права и обязанности несовершеннолетних».</w:t>
      </w:r>
    </w:p>
    <w:p w:rsidR="00FA2DDF" w:rsidRPr="00560EFE" w:rsidRDefault="00FA2DDF" w:rsidP="00560EFE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60EFE">
        <w:rPr>
          <w:rFonts w:ascii="Times New Roman" w:hAnsi="Times New Roman" w:cs="Times New Roman"/>
          <w:sz w:val="24"/>
          <w:szCs w:val="24"/>
        </w:rPr>
        <w:t>В ходе мероприятия, специалисты кабинета «Правосудие в защиту детей» прочитали подросткам лекцию о правовой ответственности несовершеннолетних, показали фильм «Колония для несовершеннолетних», где подробно рассказано о том, как сидят малолетние преступники и как не сладко приходится несовершеннолетним на зоне.</w:t>
      </w:r>
    </w:p>
    <w:p w:rsidR="00FA2DDF" w:rsidRPr="00560EFE" w:rsidRDefault="00FA2DDF" w:rsidP="00560EFE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60EFE">
        <w:rPr>
          <w:rFonts w:ascii="Times New Roman" w:hAnsi="Times New Roman" w:cs="Times New Roman"/>
          <w:sz w:val="24"/>
          <w:szCs w:val="24"/>
        </w:rPr>
        <w:tab/>
        <w:t xml:space="preserve">В заключение мероприятия ученикам были розданы буклеты «Административная и уголовная ответственность несовершеннолетних». </w:t>
      </w:r>
    </w:p>
    <w:p w:rsidR="00FA2DDF" w:rsidRPr="00560EFE" w:rsidRDefault="00FA2DDF" w:rsidP="00560EFE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560EFE">
        <w:rPr>
          <w:rFonts w:ascii="Times New Roman" w:hAnsi="Times New Roman" w:cs="Times New Roman"/>
          <w:sz w:val="24"/>
          <w:szCs w:val="24"/>
        </w:rPr>
        <w:t xml:space="preserve">  О.В.Бунакова</w:t>
      </w:r>
    </w:p>
    <w:p w:rsidR="00FA2DDF" w:rsidRPr="00560EFE" w:rsidRDefault="00FA2DDF" w:rsidP="00560EFE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560EFE">
        <w:rPr>
          <w:rFonts w:ascii="Times New Roman" w:hAnsi="Times New Roman" w:cs="Times New Roman"/>
          <w:sz w:val="24"/>
          <w:szCs w:val="24"/>
        </w:rPr>
        <w:t>А.А.Алексеева</w:t>
      </w:r>
    </w:p>
    <w:p w:rsidR="00FA2DDF" w:rsidRDefault="00FA2DDF" w:rsidP="00560EF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60EFE">
        <w:rPr>
          <w:sz w:val="28"/>
          <w:szCs w:val="28"/>
        </w:rPr>
        <w:pict>
          <v:shape id="_x0000_i1037" type="#_x0000_t75" style="width:441pt;height:196.5pt">
            <v:imagedata r:id="rId25" o:title=""/>
          </v:shape>
        </w:pict>
      </w:r>
    </w:p>
    <w:p w:rsidR="00FA2DDF" w:rsidRDefault="00FA2DDF" w:rsidP="00560EF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такое закон и почему его надо знать?</w:t>
      </w:r>
    </w:p>
    <w:p w:rsidR="00FA2DDF" w:rsidRDefault="00FA2DDF" w:rsidP="000D57A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12.01.2018 г. старшим воспитателем Вологдиной Е.Г. и социальным педагогом Ломакиной Н.И. с учащимися старших классов,  проводилась игра-практикум «Что такое закон и почему его надо знать?». </w:t>
      </w:r>
    </w:p>
    <w:p w:rsidR="00FA2DDF" w:rsidRDefault="00FA2DDF" w:rsidP="000D57A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Целью игры являлось формирование у подростков правовой культуры, становление общественно активной, социально-компетентной личности, обладающей чувством собственного достоинства, знающей и уважающей права и свободу человека, готовой и умеющей отстаивать и защищать их.</w:t>
      </w:r>
    </w:p>
    <w:p w:rsidR="00FA2DDF" w:rsidRDefault="00FA2DDF" w:rsidP="000D57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560EFE">
      <w:pPr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560E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D57AC">
        <w:rPr>
          <w:rFonts w:ascii="Times New Roman" w:hAnsi="Times New Roman" w:cs="Times New Roman"/>
          <w:sz w:val="28"/>
          <w:szCs w:val="28"/>
        </w:rPr>
        <w:pict>
          <v:shape id="_x0000_i1038" type="#_x0000_t75" style="width:3in;height:412.5pt">
            <v:imagedata r:id="rId26" o:title=""/>
          </v:shape>
        </w:pi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0D57AC">
        <w:rPr>
          <w:rFonts w:ascii="Times New Roman" w:hAnsi="Times New Roman" w:cs="Times New Roman"/>
          <w:sz w:val="28"/>
          <w:szCs w:val="28"/>
        </w:rPr>
        <w:pict>
          <v:shape id="_x0000_i1039" type="#_x0000_t75" style="width:230.25pt;height:403.5pt">
            <v:imagedata r:id="rId27" o:title=""/>
          </v:shape>
        </w:pict>
      </w:r>
    </w:p>
    <w:p w:rsidR="00FA2DDF" w:rsidRDefault="00FA2DDF" w:rsidP="00560EFE">
      <w:pPr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560E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 w:rsidRPr="00744798">
        <w:rPr>
          <w:rFonts w:ascii="Times New Roman" w:hAnsi="Times New Roman" w:cs="Times New Roman"/>
          <w:noProof/>
          <w:sz w:val="28"/>
          <w:szCs w:val="28"/>
        </w:rPr>
        <w:pict>
          <v:shape id="Рисунок 28" o:spid="_x0000_i1040" type="#_x0000_t75" alt="Картинки по запросу поздравление с днем рождения январь" style="width:436.5pt;height:421.5pt;visibility:visible">
            <v:imagedata r:id="rId28" o:title=""/>
            <o:lock v:ext="edit" cropping="t"/>
          </v:shape>
        </w:pict>
      </w:r>
    </w:p>
    <w:p w:rsidR="00FA2DDF" w:rsidRDefault="00FA2DDF" w:rsidP="00560EFE">
      <w:pPr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560EFE">
      <w:pPr>
        <w:rPr>
          <w:rFonts w:ascii="Times New Roman" w:hAnsi="Times New Roman" w:cs="Times New Roman"/>
          <w:b/>
          <w:bCs/>
          <w:i/>
          <w:iCs/>
          <w:color w:val="FF0000"/>
          <w:sz w:val="72"/>
          <w:szCs w:val="72"/>
        </w:rPr>
      </w:pPr>
      <w:r w:rsidRPr="00770F5C">
        <w:rPr>
          <w:rFonts w:ascii="Times New Roman" w:hAnsi="Times New Roman" w:cs="Times New Roman"/>
          <w:b/>
          <w:bCs/>
          <w:i/>
          <w:iCs/>
          <w:color w:val="FF0000"/>
          <w:sz w:val="72"/>
          <w:szCs w:val="72"/>
        </w:rPr>
        <w:t>Бородина Алексея,</w:t>
      </w:r>
    </w:p>
    <w:p w:rsidR="00FA2DDF" w:rsidRDefault="00FA2DDF" w:rsidP="00560EFE">
      <w:pPr>
        <w:rPr>
          <w:rFonts w:ascii="Times New Roman" w:hAnsi="Times New Roman" w:cs="Times New Roman"/>
          <w:b/>
          <w:bCs/>
          <w:i/>
          <w:iCs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bCs/>
          <w:i/>
          <w:iCs/>
          <w:color w:val="FF0000"/>
          <w:sz w:val="72"/>
          <w:szCs w:val="72"/>
        </w:rPr>
        <w:t>Тохтиева  Андрея,</w:t>
      </w:r>
    </w:p>
    <w:p w:rsidR="00FA2DDF" w:rsidRPr="00560EFE" w:rsidRDefault="00FA2DDF" w:rsidP="00560EFE">
      <w:pPr>
        <w:rPr>
          <w:rFonts w:ascii="Times New Roman" w:hAnsi="Times New Roman" w:cs="Times New Roman"/>
          <w:b/>
          <w:bCs/>
          <w:i/>
          <w:iCs/>
          <w:color w:val="FF0000"/>
          <w:sz w:val="56"/>
          <w:szCs w:val="56"/>
        </w:rPr>
      </w:pPr>
      <w:r w:rsidRPr="00560EFE">
        <w:rPr>
          <w:rFonts w:ascii="Times New Roman" w:hAnsi="Times New Roman" w:cs="Times New Roman"/>
          <w:b/>
          <w:bCs/>
          <w:i/>
          <w:iCs/>
          <w:color w:val="FF0000"/>
          <w:sz w:val="56"/>
          <w:szCs w:val="56"/>
        </w:rPr>
        <w:t>Ломакина Наталия Ивановна.</w:t>
      </w:r>
    </w:p>
    <w:p w:rsidR="00FA2DDF" w:rsidRDefault="00FA2DDF" w:rsidP="005C4079">
      <w:pPr>
        <w:spacing w:line="360" w:lineRule="auto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FA2DDF" w:rsidRDefault="00FA2DDF" w:rsidP="008936E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726233">
      <w:pPr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726233">
      <w:pPr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EF4460">
      <w:pPr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EF4460">
      <w:pPr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9B2AB3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9B2AB3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A2DDF" w:rsidRDefault="00FA2DDF" w:rsidP="009B2AB3">
      <w:pPr>
        <w:ind w:firstLine="708"/>
      </w:pPr>
      <w:r>
        <w:pict>
          <v:shape id="_x0000_i1041" type="#_x0000_t75" alt="" style="width:24pt;height:24pt">
            <v:imagedata r:id="rId29" o:title=""/>
          </v:shape>
        </w:pict>
      </w:r>
    </w:p>
    <w:p w:rsidR="00FA2DDF" w:rsidRDefault="00FA2DDF" w:rsidP="009B2AB3">
      <w:pPr>
        <w:ind w:firstLine="708"/>
      </w:pPr>
    </w:p>
    <w:p w:rsidR="00FA2DDF" w:rsidRPr="004C1A91" w:rsidRDefault="00FA2DDF" w:rsidP="009B2AB3">
      <w:pPr>
        <w:ind w:firstLine="708"/>
        <w:rPr>
          <w:rFonts w:ascii="Arial Black" w:eastAsia="Batang" w:hAnsi="Arial Black"/>
          <w:b/>
          <w:bCs/>
          <w:i/>
          <w:iCs/>
          <w:color w:val="00B0F0"/>
          <w:sz w:val="52"/>
          <w:szCs w:val="52"/>
        </w:rPr>
      </w:pPr>
    </w:p>
    <w:sectPr w:rsidR="00FA2DDF" w:rsidRPr="004C1A91" w:rsidSect="005C4079">
      <w:pgSz w:w="11906" w:h="16838"/>
      <w:pgMar w:top="1134" w:right="850" w:bottom="1134" w:left="1701" w:header="708" w:footer="708" w:gutter="0"/>
      <w:pgBorders w:offsetFrom="page">
        <w:top w:val="christmasTree" w:sz="10" w:space="24" w:color="auto"/>
        <w:left w:val="christmasTree" w:sz="10" w:space="24" w:color="auto"/>
        <w:bottom w:val="christmasTree" w:sz="10" w:space="24" w:color="auto"/>
        <w:right w:val="christmasTree" w:sz="10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A2DDF" w:rsidRDefault="00FA2DDF" w:rsidP="00726233">
      <w:pPr>
        <w:spacing w:after="0" w:line="240" w:lineRule="auto"/>
      </w:pPr>
      <w:r>
        <w:separator/>
      </w:r>
    </w:p>
  </w:endnote>
  <w:endnote w:type="continuationSeparator" w:id="1">
    <w:p w:rsidR="00FA2DDF" w:rsidRDefault="00FA2DDF" w:rsidP="007262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GungsuhChe Cyr">
    <w:panose1 w:val="00000000000000000000"/>
    <w:charset w:val="CC"/>
    <w:family w:val="modern"/>
    <w:notTrueType/>
    <w:pitch w:val="fixed"/>
    <w:sig w:usb0="00000201" w:usb1="00000000" w:usb2="00000000" w:usb3="00000000" w:csb0="00000004" w:csb1="00000000"/>
  </w:font>
  <w:font w:name="GungsuhChe">
    <w:panose1 w:val="00000000000000000000"/>
    <w:charset w:val="81"/>
    <w:family w:val="modern"/>
    <w:notTrueType/>
    <w:pitch w:val="fixed"/>
    <w:sig w:usb0="00000001" w:usb1="09060000" w:usb2="00000010" w:usb3="00000000" w:csb0="0008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Batang">
    <w:altName w:val="ўа¬»¬¦¬ў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A2DDF" w:rsidRDefault="00FA2DDF" w:rsidP="00726233">
      <w:pPr>
        <w:spacing w:after="0" w:line="240" w:lineRule="auto"/>
      </w:pPr>
      <w:r>
        <w:separator/>
      </w:r>
    </w:p>
  </w:footnote>
  <w:footnote w:type="continuationSeparator" w:id="1">
    <w:p w:rsidR="00FA2DDF" w:rsidRDefault="00FA2DDF" w:rsidP="0072623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94F7B"/>
    <w:rsid w:val="000C633D"/>
    <w:rsid w:val="000D57AC"/>
    <w:rsid w:val="00151B10"/>
    <w:rsid w:val="001B6E0F"/>
    <w:rsid w:val="0022427B"/>
    <w:rsid w:val="00251E50"/>
    <w:rsid w:val="002A0FEF"/>
    <w:rsid w:val="00333DE1"/>
    <w:rsid w:val="00353815"/>
    <w:rsid w:val="00377604"/>
    <w:rsid w:val="004C1A91"/>
    <w:rsid w:val="004C6467"/>
    <w:rsid w:val="00521A53"/>
    <w:rsid w:val="00560EFE"/>
    <w:rsid w:val="00585B96"/>
    <w:rsid w:val="005C4079"/>
    <w:rsid w:val="0067779C"/>
    <w:rsid w:val="00726233"/>
    <w:rsid w:val="00744798"/>
    <w:rsid w:val="0074672D"/>
    <w:rsid w:val="00770A8F"/>
    <w:rsid w:val="00770F5C"/>
    <w:rsid w:val="007B5629"/>
    <w:rsid w:val="00807086"/>
    <w:rsid w:val="008762D0"/>
    <w:rsid w:val="008936EC"/>
    <w:rsid w:val="008C4A40"/>
    <w:rsid w:val="009B2AB3"/>
    <w:rsid w:val="00A419D5"/>
    <w:rsid w:val="00AD7BD1"/>
    <w:rsid w:val="00B73EBE"/>
    <w:rsid w:val="00CE30A2"/>
    <w:rsid w:val="00EF4460"/>
    <w:rsid w:val="00F94F7B"/>
    <w:rsid w:val="00FA2850"/>
    <w:rsid w:val="00FA2D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2427B"/>
    <w:pPr>
      <w:spacing w:after="200" w:line="276" w:lineRule="auto"/>
    </w:pPr>
    <w:rPr>
      <w:rFonts w:cs="Calibri"/>
    </w:rPr>
  </w:style>
  <w:style w:type="paragraph" w:styleId="Heading1">
    <w:name w:val="heading 1"/>
    <w:basedOn w:val="Normal"/>
    <w:link w:val="Heading1Char"/>
    <w:uiPriority w:val="99"/>
    <w:qFormat/>
    <w:rsid w:val="00770A8F"/>
    <w:pPr>
      <w:spacing w:before="100" w:beforeAutospacing="1" w:after="100" w:afterAutospacing="1" w:line="240" w:lineRule="auto"/>
      <w:outlineLvl w:val="0"/>
    </w:pPr>
    <w:rPr>
      <w:rFonts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link w:val="Heading2Char"/>
    <w:uiPriority w:val="99"/>
    <w:qFormat/>
    <w:rsid w:val="00770A8F"/>
    <w:pPr>
      <w:spacing w:before="100" w:beforeAutospacing="1" w:after="100" w:afterAutospacing="1" w:line="240" w:lineRule="auto"/>
      <w:outlineLvl w:val="1"/>
    </w:pPr>
    <w:rPr>
      <w:rFonts w:cs="Times New Roman"/>
      <w:b/>
      <w:bCs/>
      <w:sz w:val="36"/>
      <w:szCs w:val="36"/>
    </w:rPr>
  </w:style>
  <w:style w:type="paragraph" w:styleId="Heading3">
    <w:name w:val="heading 3"/>
    <w:basedOn w:val="Normal"/>
    <w:link w:val="Heading3Char"/>
    <w:uiPriority w:val="99"/>
    <w:qFormat/>
    <w:rsid w:val="00770A8F"/>
    <w:pPr>
      <w:spacing w:before="100" w:beforeAutospacing="1" w:after="100" w:afterAutospacing="1" w:line="240" w:lineRule="auto"/>
      <w:outlineLvl w:val="2"/>
    </w:pPr>
    <w:rPr>
      <w:rFonts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770A8F"/>
    <w:rPr>
      <w:rFonts w:ascii="Times New Roman" w:hAnsi="Times New Roman" w:cs="Times New Roman"/>
      <w:b/>
      <w:bCs/>
      <w:kern w:val="36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770A8F"/>
    <w:rPr>
      <w:rFonts w:ascii="Times New Roman" w:hAnsi="Times New Roman" w:cs="Times New Roman"/>
      <w:b/>
      <w:bCs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770A8F"/>
    <w:rPr>
      <w:rFonts w:ascii="Times New Roman" w:hAnsi="Times New Roman" w:cs="Times New Roman"/>
      <w:b/>
      <w:bCs/>
      <w:sz w:val="27"/>
      <w:szCs w:val="27"/>
    </w:rPr>
  </w:style>
  <w:style w:type="paragraph" w:styleId="BalloonText">
    <w:name w:val="Balloon Text"/>
    <w:basedOn w:val="Normal"/>
    <w:link w:val="BalloonTextChar"/>
    <w:uiPriority w:val="99"/>
    <w:semiHidden/>
    <w:rsid w:val="00F94F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F94F7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rsid w:val="00151B10"/>
    <w:pPr>
      <w:spacing w:before="100" w:beforeAutospacing="1" w:after="100" w:afterAutospacing="1" w:line="240" w:lineRule="auto"/>
    </w:pPr>
    <w:rPr>
      <w:rFonts w:cs="Times New Roman"/>
      <w:sz w:val="24"/>
      <w:szCs w:val="24"/>
    </w:rPr>
  </w:style>
  <w:style w:type="character" w:customStyle="1" w:styleId="apple-converted-space">
    <w:name w:val="apple-converted-space"/>
    <w:basedOn w:val="DefaultParagraphFont"/>
    <w:uiPriority w:val="99"/>
    <w:rsid w:val="00151B10"/>
  </w:style>
  <w:style w:type="paragraph" w:styleId="NoSpacing">
    <w:name w:val="No Spacing"/>
    <w:uiPriority w:val="99"/>
    <w:qFormat/>
    <w:rsid w:val="000C633D"/>
    <w:rPr>
      <w:rFonts w:cs="Calibri"/>
      <w:lang w:eastAsia="en-US"/>
    </w:rPr>
  </w:style>
  <w:style w:type="character" w:styleId="Hyperlink">
    <w:name w:val="Hyperlink"/>
    <w:basedOn w:val="DefaultParagraphFont"/>
    <w:uiPriority w:val="99"/>
    <w:semiHidden/>
    <w:rsid w:val="008936EC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semiHidden/>
    <w:rsid w:val="007262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726233"/>
  </w:style>
  <w:style w:type="paragraph" w:styleId="Footer">
    <w:name w:val="footer"/>
    <w:basedOn w:val="Normal"/>
    <w:link w:val="FooterChar"/>
    <w:uiPriority w:val="99"/>
    <w:semiHidden/>
    <w:rsid w:val="007262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726233"/>
  </w:style>
  <w:style w:type="character" w:styleId="Strong">
    <w:name w:val="Strong"/>
    <w:basedOn w:val="DefaultParagraphFont"/>
    <w:uiPriority w:val="99"/>
    <w:qFormat/>
    <w:rsid w:val="00770A8F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47809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8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809974">
              <w:marLeft w:val="0"/>
              <w:marRight w:val="150"/>
              <w:marTop w:val="150"/>
              <w:marBottom w:val="30"/>
              <w:divBdr>
                <w:top w:val="single" w:sz="6" w:space="2" w:color="444444"/>
                <w:left w:val="single" w:sz="6" w:space="2" w:color="444444"/>
                <w:bottom w:val="single" w:sz="6" w:space="2" w:color="444444"/>
                <w:right w:val="single" w:sz="6" w:space="2" w:color="444444"/>
              </w:divBdr>
            </w:div>
          </w:divsChild>
        </w:div>
      </w:divsChild>
    </w:div>
    <w:div w:id="9478099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oleObject" Target="embeddings/oleObject1.bin"/><Relationship Id="rId26" Type="http://schemas.openxmlformats.org/officeDocument/2006/relationships/image" Target="media/image20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emf"/><Relationship Id="rId25" Type="http://schemas.openxmlformats.org/officeDocument/2006/relationships/image" Target="media/image19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4.jpeg"/><Relationship Id="rId29" Type="http://schemas.openxmlformats.org/officeDocument/2006/relationships/image" Target="media/image23.wmf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8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2.gif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196</TotalTime>
  <Pages>13</Pages>
  <Words>1325</Words>
  <Characters>7553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7</cp:revision>
  <dcterms:created xsi:type="dcterms:W3CDTF">2017-12-27T01:55:00Z</dcterms:created>
  <dcterms:modified xsi:type="dcterms:W3CDTF">2002-01-01T00:21:00Z</dcterms:modified>
</cp:coreProperties>
</file>